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1F9" w:rsidRPr="004F6E55" w:rsidRDefault="000441F9" w:rsidP="004F6E55">
      <w:pPr>
        <w:jc w:val="right"/>
        <w:rPr>
          <w:rFonts w:ascii="Times New Roman" w:hAnsi="Times New Roman"/>
          <w:b/>
          <w:sz w:val="24"/>
          <w:szCs w:val="24"/>
        </w:rPr>
      </w:pPr>
      <w:r w:rsidRPr="004F6E55">
        <w:rPr>
          <w:rFonts w:ascii="Times New Roman" w:hAnsi="Times New Roman"/>
          <w:b/>
          <w:sz w:val="24"/>
          <w:szCs w:val="24"/>
        </w:rPr>
        <w:t>Приложение А</w:t>
      </w:r>
    </w:p>
    <w:p w:rsidR="000441F9" w:rsidRPr="004F6E55" w:rsidRDefault="000441F9" w:rsidP="00AF6151">
      <w:pPr>
        <w:pStyle w:val="20"/>
        <w:shd w:val="clear" w:color="auto" w:fill="auto"/>
        <w:tabs>
          <w:tab w:val="left" w:pos="842"/>
        </w:tabs>
        <w:spacing w:line="312" w:lineRule="auto"/>
        <w:ind w:left="378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Директору ИМРФ имени Героя Советского Союза М.П. Девятаева – КФ ФГБОУ ВО "ВГУВТ"</w:t>
      </w:r>
    </w:p>
    <w:p w:rsidR="000441F9" w:rsidRPr="004F6E55" w:rsidRDefault="000441F9" w:rsidP="004F6E55">
      <w:pPr>
        <w:pStyle w:val="20"/>
        <w:pBdr>
          <w:bottom w:val="single" w:sz="4" w:space="1" w:color="auto"/>
        </w:pBdr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Салахову И.Р.</w:t>
      </w:r>
    </w:p>
    <w:p w:rsidR="000441F9" w:rsidRPr="004F6E55" w:rsidRDefault="000441F9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</w:p>
    <w:p w:rsidR="000441F9" w:rsidRPr="004F6E55" w:rsidRDefault="000441F9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 xml:space="preserve"> _______________________</w:t>
      </w:r>
    </w:p>
    <w:p w:rsidR="000441F9" w:rsidRPr="004F6E55" w:rsidRDefault="000441F9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4F6E55">
        <w:rPr>
          <w:rFonts w:ascii="Times New Roman" w:hAnsi="Times New Roman"/>
          <w:sz w:val="24"/>
          <w:szCs w:val="24"/>
          <w:vertAlign w:val="superscript"/>
        </w:rPr>
        <w:t>(должность)</w:t>
      </w:r>
    </w:p>
    <w:p w:rsidR="000441F9" w:rsidRPr="004F6E55" w:rsidRDefault="000441F9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_________________________</w:t>
      </w:r>
    </w:p>
    <w:p w:rsidR="000441F9" w:rsidRPr="004F6E55" w:rsidRDefault="000441F9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4F6E55">
        <w:rPr>
          <w:rFonts w:ascii="Times New Roman" w:hAnsi="Times New Roman"/>
          <w:sz w:val="24"/>
          <w:szCs w:val="24"/>
          <w:vertAlign w:val="superscript"/>
        </w:rPr>
        <w:t>(наименование подразделения)</w:t>
      </w:r>
    </w:p>
    <w:p w:rsidR="000441F9" w:rsidRPr="004F6E55" w:rsidRDefault="000441F9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_________________________</w:t>
      </w:r>
    </w:p>
    <w:p w:rsidR="000441F9" w:rsidRPr="004F6E55" w:rsidRDefault="000441F9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4F6E55">
        <w:rPr>
          <w:rFonts w:ascii="Times New Roman" w:hAnsi="Times New Roman"/>
          <w:sz w:val="24"/>
          <w:szCs w:val="24"/>
          <w:vertAlign w:val="superscript"/>
        </w:rPr>
        <w:t>(Ф</w:t>
      </w:r>
      <w:r>
        <w:rPr>
          <w:rFonts w:ascii="Times New Roman" w:hAnsi="Times New Roman"/>
          <w:sz w:val="24"/>
          <w:szCs w:val="24"/>
          <w:vertAlign w:val="superscript"/>
        </w:rPr>
        <w:t>.</w:t>
      </w:r>
      <w:r w:rsidRPr="004F6E55">
        <w:rPr>
          <w:rFonts w:ascii="Times New Roman" w:hAnsi="Times New Roman"/>
          <w:sz w:val="24"/>
          <w:szCs w:val="24"/>
          <w:vertAlign w:val="superscript"/>
        </w:rPr>
        <w:t>И</w:t>
      </w:r>
      <w:r>
        <w:rPr>
          <w:rFonts w:ascii="Times New Roman" w:hAnsi="Times New Roman"/>
          <w:sz w:val="24"/>
          <w:szCs w:val="24"/>
          <w:vertAlign w:val="superscript"/>
        </w:rPr>
        <w:t>.</w:t>
      </w:r>
      <w:r w:rsidRPr="004F6E55">
        <w:rPr>
          <w:rFonts w:ascii="Times New Roman" w:hAnsi="Times New Roman"/>
          <w:sz w:val="24"/>
          <w:szCs w:val="24"/>
          <w:vertAlign w:val="superscript"/>
        </w:rPr>
        <w:t>О</w:t>
      </w:r>
      <w:r>
        <w:rPr>
          <w:rFonts w:ascii="Times New Roman" w:hAnsi="Times New Roman"/>
          <w:sz w:val="24"/>
          <w:szCs w:val="24"/>
          <w:vertAlign w:val="superscript"/>
        </w:rPr>
        <w:t>.</w:t>
      </w:r>
      <w:r w:rsidRPr="004F6E55">
        <w:rPr>
          <w:rFonts w:ascii="Times New Roman" w:hAnsi="Times New Roman"/>
          <w:sz w:val="24"/>
          <w:szCs w:val="24"/>
          <w:vertAlign w:val="superscript"/>
        </w:rPr>
        <w:t xml:space="preserve"> полностью)</w:t>
      </w:r>
    </w:p>
    <w:p w:rsidR="000441F9" w:rsidRPr="004F6E55" w:rsidRDefault="000441F9" w:rsidP="0094608E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тел. </w:t>
      </w:r>
      <w:r w:rsidRPr="004F6E55">
        <w:rPr>
          <w:rFonts w:ascii="Times New Roman" w:hAnsi="Times New Roman"/>
          <w:sz w:val="24"/>
          <w:szCs w:val="24"/>
        </w:rPr>
        <w:t>_________________________</w:t>
      </w:r>
    </w:p>
    <w:p w:rsidR="000441F9" w:rsidRPr="004F6E55" w:rsidRDefault="000441F9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441F9" w:rsidRPr="004F6E55" w:rsidRDefault="000441F9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441F9" w:rsidRPr="004F6E55" w:rsidRDefault="000441F9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441F9" w:rsidRPr="004F6E55" w:rsidRDefault="000441F9" w:rsidP="00C361A1">
      <w:pPr>
        <w:pStyle w:val="20"/>
        <w:shd w:val="clear" w:color="auto" w:fill="auto"/>
        <w:spacing w:line="280" w:lineRule="exact"/>
        <w:ind w:firstLine="0"/>
        <w:jc w:val="center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заявление.</w:t>
      </w:r>
    </w:p>
    <w:p w:rsidR="000441F9" w:rsidRPr="004F6E55" w:rsidRDefault="000441F9" w:rsidP="00C361A1">
      <w:pPr>
        <w:pStyle w:val="20"/>
        <w:shd w:val="clear" w:color="auto" w:fill="auto"/>
        <w:spacing w:line="280" w:lineRule="exact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441F9" w:rsidRPr="004F6E55" w:rsidRDefault="000441F9" w:rsidP="00C361A1">
      <w:pPr>
        <w:pStyle w:val="20"/>
        <w:shd w:val="clear" w:color="auto" w:fill="auto"/>
        <w:tabs>
          <w:tab w:val="left" w:pos="842"/>
        </w:tabs>
        <w:spacing w:line="360" w:lineRule="auto"/>
        <w:ind w:firstLine="680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 xml:space="preserve">Прошу допустить </w:t>
      </w:r>
      <w:r>
        <w:rPr>
          <w:rFonts w:ascii="Times New Roman" w:hAnsi="Times New Roman"/>
          <w:sz w:val="24"/>
          <w:szCs w:val="24"/>
        </w:rPr>
        <w:t xml:space="preserve">меня </w:t>
      </w:r>
      <w:r w:rsidRPr="004F6E55">
        <w:rPr>
          <w:rFonts w:ascii="Times New Roman" w:hAnsi="Times New Roman"/>
          <w:sz w:val="24"/>
          <w:szCs w:val="24"/>
        </w:rPr>
        <w:t>к участию в конкурсе на замещение должности</w:t>
      </w:r>
      <w:r>
        <w:rPr>
          <w:rFonts w:ascii="Times New Roman" w:hAnsi="Times New Roman"/>
          <w:sz w:val="24"/>
          <w:szCs w:val="24"/>
        </w:rPr>
        <w:t xml:space="preserve"> (в выборах на должность)</w:t>
      </w:r>
      <w:r w:rsidRPr="004F6E55">
        <w:rPr>
          <w:rFonts w:ascii="Times New Roman" w:hAnsi="Times New Roman"/>
          <w:sz w:val="24"/>
          <w:szCs w:val="24"/>
        </w:rPr>
        <w:t xml:space="preserve"> _______________________ (наименование, размер ставки).</w:t>
      </w:r>
    </w:p>
    <w:p w:rsidR="000441F9" w:rsidRPr="004F6E55" w:rsidRDefault="000441F9" w:rsidP="00C361A1">
      <w:pPr>
        <w:pStyle w:val="BodyTextIndent"/>
        <w:spacing w:after="0" w:line="360" w:lineRule="auto"/>
        <w:ind w:left="0" w:firstLine="680"/>
        <w:jc w:val="both"/>
        <w:rPr>
          <w:sz w:val="24"/>
          <w:szCs w:val="24"/>
        </w:rPr>
      </w:pPr>
      <w:r w:rsidRPr="004F6E55">
        <w:rPr>
          <w:sz w:val="24"/>
          <w:szCs w:val="24"/>
        </w:rPr>
        <w:t>Конкурс объявлен</w:t>
      </w:r>
      <w:r>
        <w:rPr>
          <w:sz w:val="24"/>
          <w:szCs w:val="24"/>
        </w:rPr>
        <w:t xml:space="preserve"> (выборы объявлены)</w:t>
      </w:r>
      <w:r w:rsidRPr="004F6E55">
        <w:rPr>
          <w:sz w:val="24"/>
          <w:szCs w:val="24"/>
        </w:rPr>
        <w:t xml:space="preserve"> на официальном сайте ИМРФ имени Героя Советского Союза М.П. Девятаева – КФ ФГБОУ ВО «ВГУВТ»</w:t>
      </w:r>
      <w:r>
        <w:rPr>
          <w:sz w:val="24"/>
          <w:szCs w:val="24"/>
        </w:rPr>
        <w:t xml:space="preserve"> 17.04.2026г.</w:t>
      </w:r>
    </w:p>
    <w:p w:rsidR="000441F9" w:rsidRPr="004F6E55" w:rsidRDefault="000441F9" w:rsidP="00C361A1">
      <w:pPr>
        <w:pStyle w:val="20"/>
        <w:shd w:val="clear" w:color="auto" w:fill="auto"/>
        <w:tabs>
          <w:tab w:val="left" w:pos="842"/>
        </w:tabs>
        <w:spacing w:line="360" w:lineRule="auto"/>
        <w:ind w:firstLine="680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Необходимый комплект документов прилагается.</w:t>
      </w:r>
    </w:p>
    <w:p w:rsidR="000441F9" w:rsidRPr="004F6E55" w:rsidRDefault="000441F9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Уведомления и иную информацию по вопросам участия в конкурсе прошу направлять на электронную почту:   </w:t>
      </w:r>
      <w:r w:rsidRPr="004F6E55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 xml:space="preserve">.                              </w:t>
      </w:r>
    </w:p>
    <w:p w:rsidR="000441F9" w:rsidRPr="004F6E55" w:rsidRDefault="000441F9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rPr>
          <w:rFonts w:ascii="Times New Roman" w:hAnsi="Times New Roman"/>
          <w:sz w:val="24"/>
          <w:szCs w:val="24"/>
        </w:rPr>
      </w:pPr>
    </w:p>
    <w:p w:rsidR="000441F9" w:rsidRPr="004F6E55" w:rsidRDefault="000441F9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rPr>
          <w:rFonts w:ascii="Times New Roman" w:hAnsi="Times New Roman"/>
          <w:sz w:val="24"/>
          <w:szCs w:val="24"/>
        </w:rPr>
      </w:pPr>
    </w:p>
    <w:p w:rsidR="000441F9" w:rsidRPr="004F6E55" w:rsidRDefault="000441F9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Дата _______________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4F6E55">
        <w:rPr>
          <w:rFonts w:ascii="Times New Roman" w:hAnsi="Times New Roman"/>
          <w:sz w:val="24"/>
          <w:szCs w:val="24"/>
        </w:rPr>
        <w:t>Подпись ____________</w:t>
      </w:r>
    </w:p>
    <w:p w:rsidR="000441F9" w:rsidRDefault="000441F9" w:rsidP="00C361A1">
      <w:pPr>
        <w:jc w:val="both"/>
        <w:rPr>
          <w:b/>
          <w:bCs/>
          <w:sz w:val="28"/>
        </w:rPr>
      </w:pPr>
    </w:p>
    <w:p w:rsidR="000441F9" w:rsidRPr="002C3CCB" w:rsidRDefault="000441F9" w:rsidP="00C361A1">
      <w:pPr>
        <w:jc w:val="center"/>
        <w:rPr>
          <w:rFonts w:ascii="Times New Roman" w:hAnsi="Times New Roman"/>
          <w:b/>
          <w:sz w:val="28"/>
          <w:szCs w:val="28"/>
        </w:rPr>
      </w:pPr>
    </w:p>
    <w:p w:rsidR="000441F9" w:rsidRDefault="000441F9" w:rsidP="00C361A1"/>
    <w:p w:rsidR="000441F9" w:rsidRDefault="000441F9" w:rsidP="00C361A1"/>
    <w:p w:rsidR="000441F9" w:rsidRDefault="000441F9" w:rsidP="00C361A1"/>
    <w:p w:rsidR="000441F9" w:rsidRDefault="000441F9" w:rsidP="00C361A1"/>
    <w:p w:rsidR="000441F9" w:rsidRDefault="000441F9" w:rsidP="00C361A1"/>
    <w:p w:rsidR="000441F9" w:rsidRDefault="000441F9" w:rsidP="00C361A1"/>
    <w:p w:rsidR="000441F9" w:rsidRDefault="000441F9" w:rsidP="00C361A1">
      <w:pPr>
        <w:rPr>
          <w:rFonts w:ascii="Times New Roman" w:hAnsi="Times New Roman"/>
          <w:b/>
          <w:sz w:val="28"/>
          <w:szCs w:val="28"/>
        </w:rPr>
      </w:pPr>
    </w:p>
    <w:p w:rsidR="000441F9" w:rsidRPr="002C3CCB" w:rsidRDefault="000441F9" w:rsidP="004F6E55">
      <w:pPr>
        <w:jc w:val="right"/>
        <w:rPr>
          <w:rFonts w:ascii="Times New Roman" w:hAnsi="Times New Roman"/>
          <w:b/>
          <w:sz w:val="28"/>
          <w:szCs w:val="28"/>
        </w:rPr>
      </w:pPr>
      <w:r w:rsidRPr="002C3CCB">
        <w:rPr>
          <w:rFonts w:ascii="Times New Roman" w:hAnsi="Times New Roman"/>
          <w:b/>
          <w:sz w:val="28"/>
          <w:szCs w:val="28"/>
        </w:rPr>
        <w:t>Приложение Б</w:t>
      </w:r>
    </w:p>
    <w:p w:rsidR="000441F9" w:rsidRDefault="000441F9" w:rsidP="004F6E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3CCB">
        <w:rPr>
          <w:rFonts w:ascii="Times New Roman" w:hAnsi="Times New Roman"/>
          <w:b/>
          <w:sz w:val="28"/>
          <w:szCs w:val="28"/>
        </w:rPr>
        <w:t xml:space="preserve">Оформление списка опубликованных </w:t>
      </w:r>
    </w:p>
    <w:p w:rsidR="000441F9" w:rsidRDefault="000441F9" w:rsidP="004F6E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3CCB">
        <w:rPr>
          <w:rFonts w:ascii="Times New Roman" w:hAnsi="Times New Roman"/>
          <w:b/>
          <w:sz w:val="28"/>
          <w:szCs w:val="28"/>
        </w:rPr>
        <w:t>научных и учебно-методических работ претендента</w:t>
      </w:r>
    </w:p>
    <w:p w:rsidR="000441F9" w:rsidRPr="00E52D73" w:rsidRDefault="000441F9" w:rsidP="00E52D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C3CCB">
        <w:rPr>
          <w:rFonts w:ascii="Times New Roman" w:hAnsi="Times New Roman"/>
          <w:sz w:val="28"/>
          <w:szCs w:val="28"/>
        </w:rPr>
        <w:t xml:space="preserve">Список опубликованных </w:t>
      </w: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C3CCB">
        <w:rPr>
          <w:rFonts w:ascii="Times New Roman" w:hAnsi="Times New Roman"/>
          <w:sz w:val="28"/>
          <w:szCs w:val="28"/>
        </w:rPr>
        <w:t>научных и учебно-методических работ</w:t>
      </w: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C3CCB">
        <w:rPr>
          <w:rFonts w:ascii="Times New Roman" w:hAnsi="Times New Roman"/>
          <w:sz w:val="28"/>
          <w:szCs w:val="28"/>
        </w:rPr>
        <w:t xml:space="preserve"> ФИО претендента </w:t>
      </w: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C3CCB">
        <w:rPr>
          <w:rFonts w:ascii="Times New Roman" w:hAnsi="Times New Roman"/>
          <w:sz w:val="28"/>
          <w:szCs w:val="28"/>
        </w:rPr>
        <w:t>(полностью)</w:t>
      </w: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4"/>
        <w:gridCol w:w="2268"/>
        <w:gridCol w:w="1701"/>
        <w:gridCol w:w="1877"/>
        <w:gridCol w:w="1595"/>
        <w:gridCol w:w="1596"/>
      </w:tblGrid>
      <w:tr w:rsidR="000441F9" w:rsidRPr="00ED4092" w:rsidTr="00ED4092">
        <w:tc>
          <w:tcPr>
            <w:tcW w:w="534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№</w:t>
            </w:r>
          </w:p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Наименование работы, ее вид</w:t>
            </w:r>
          </w:p>
        </w:tc>
        <w:tc>
          <w:tcPr>
            <w:tcW w:w="1701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Форма</w:t>
            </w:r>
          </w:p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работы</w:t>
            </w:r>
          </w:p>
        </w:tc>
        <w:tc>
          <w:tcPr>
            <w:tcW w:w="1877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 xml:space="preserve">Выходные данные </w:t>
            </w:r>
          </w:p>
        </w:tc>
        <w:tc>
          <w:tcPr>
            <w:tcW w:w="1595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Объ</w:t>
            </w: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ем 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п.л. или стр.</w:t>
            </w:r>
          </w:p>
        </w:tc>
        <w:tc>
          <w:tcPr>
            <w:tcW w:w="1596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Соавторы</w:t>
            </w:r>
          </w:p>
        </w:tc>
      </w:tr>
      <w:tr w:rsidR="000441F9" w:rsidRPr="00ED4092" w:rsidTr="00ED4092">
        <w:tc>
          <w:tcPr>
            <w:tcW w:w="534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77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441F9" w:rsidRPr="00ED4092" w:rsidTr="00ED4092">
        <w:tc>
          <w:tcPr>
            <w:tcW w:w="9571" w:type="dxa"/>
            <w:gridSpan w:val="6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а) н</w:t>
            </w:r>
            <w:r w:rsidRPr="00ED4092">
              <w:rPr>
                <w:rFonts w:ascii="Times New Roman" w:hAnsi="Times New Roman"/>
                <w:b/>
                <w:sz w:val="28"/>
                <w:szCs w:val="28"/>
              </w:rPr>
              <w:t>аучные работы</w:t>
            </w:r>
          </w:p>
        </w:tc>
      </w:tr>
      <w:tr w:rsidR="000441F9" w:rsidRPr="00ED4092" w:rsidTr="00ED4092">
        <w:tc>
          <w:tcPr>
            <w:tcW w:w="534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ED4092">
        <w:tc>
          <w:tcPr>
            <w:tcW w:w="534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ED4092">
        <w:tc>
          <w:tcPr>
            <w:tcW w:w="9571" w:type="dxa"/>
            <w:gridSpan w:val="6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б) а</w:t>
            </w:r>
            <w:r w:rsidRPr="00ED4092">
              <w:rPr>
                <w:rFonts w:ascii="Times New Roman" w:hAnsi="Times New Roman"/>
                <w:b/>
                <w:sz w:val="28"/>
                <w:szCs w:val="28"/>
              </w:rPr>
              <w:t>вторские свидетельства и патенты</w:t>
            </w:r>
          </w:p>
        </w:tc>
      </w:tr>
      <w:tr w:rsidR="000441F9" w:rsidRPr="00ED4092" w:rsidTr="00ED4092">
        <w:tc>
          <w:tcPr>
            <w:tcW w:w="534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ED4092">
        <w:tc>
          <w:tcPr>
            <w:tcW w:w="534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ED4092">
        <w:tc>
          <w:tcPr>
            <w:tcW w:w="9571" w:type="dxa"/>
            <w:gridSpan w:val="6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в) у</w:t>
            </w:r>
            <w:r w:rsidRPr="00ED4092">
              <w:rPr>
                <w:rFonts w:ascii="Times New Roman" w:hAnsi="Times New Roman"/>
                <w:b/>
                <w:sz w:val="28"/>
                <w:szCs w:val="28"/>
              </w:rPr>
              <w:t>чебно-методические работы</w:t>
            </w:r>
          </w:p>
        </w:tc>
      </w:tr>
      <w:tr w:rsidR="000441F9" w:rsidRPr="00ED4092" w:rsidTr="00ED4092">
        <w:tc>
          <w:tcPr>
            <w:tcW w:w="534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ED4092">
        <w:tc>
          <w:tcPr>
            <w:tcW w:w="534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0441F9" w:rsidRPr="00ED4092" w:rsidRDefault="000441F9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Претендент                                                                           (подпись)</w:t>
      </w: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верен:</w:t>
      </w: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Заведующий кафедрой                                   (подпись с расшифровкой)</w:t>
      </w: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Совета филиала                             (подпись с расшифровкой)</w:t>
      </w: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(дата)</w:t>
      </w: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Pr="004F6E55" w:rsidRDefault="000441F9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  <w:r w:rsidRPr="004F6E55">
        <w:rPr>
          <w:rFonts w:ascii="Times New Roman" w:hAnsi="Times New Roman"/>
          <w:sz w:val="20"/>
          <w:szCs w:val="20"/>
        </w:rPr>
        <w:t>(Гербовая печать (для претендентов,</w:t>
      </w: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  <w:r w:rsidRPr="004F6E55">
        <w:rPr>
          <w:rFonts w:ascii="Times New Roman" w:hAnsi="Times New Roman"/>
          <w:sz w:val="20"/>
          <w:szCs w:val="20"/>
        </w:rPr>
        <w:t>не работающих в университете)</w:t>
      </w: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b/>
          <w:sz w:val="20"/>
          <w:szCs w:val="20"/>
        </w:rPr>
      </w:pPr>
      <w:r w:rsidRPr="009B6E3B">
        <w:rPr>
          <w:b/>
          <w:sz w:val="20"/>
          <w:szCs w:val="20"/>
        </w:rPr>
        <w:t>Примечания: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b/>
          <w:sz w:val="20"/>
          <w:szCs w:val="20"/>
        </w:rPr>
      </w:pPr>
      <w:r w:rsidRPr="009B6E3B">
        <w:rPr>
          <w:sz w:val="20"/>
          <w:szCs w:val="20"/>
        </w:rPr>
        <w:t xml:space="preserve">1. Список составляется </w:t>
      </w:r>
      <w:r w:rsidRPr="009B6E3B">
        <w:rPr>
          <w:b/>
          <w:sz w:val="20"/>
          <w:szCs w:val="20"/>
        </w:rPr>
        <w:t xml:space="preserve">по разделам в хронологической последовательности публикаций работ по сквозной нумерации: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а) научные работы;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б) авторские свидетельства, дипломы, патенты, лицензии, информационные карты, алгоритмы, проекты;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в) учебно-методические работы; </w:t>
      </w:r>
    </w:p>
    <w:p w:rsidR="000441F9" w:rsidRPr="009B6E3B" w:rsidRDefault="000441F9" w:rsidP="004F6E55">
      <w:pPr>
        <w:pStyle w:val="a"/>
        <w:spacing w:after="0" w:line="28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B6E3B">
        <w:rPr>
          <w:rFonts w:ascii="Times New Roman" w:hAnsi="Times New Roman"/>
          <w:sz w:val="20"/>
          <w:szCs w:val="20"/>
        </w:rPr>
        <w:t xml:space="preserve">2. В графе 2 (Наименование) приводится </w:t>
      </w:r>
      <w:r w:rsidRPr="009B6E3B">
        <w:rPr>
          <w:rFonts w:ascii="Times New Roman" w:hAnsi="Times New Roman"/>
          <w:b/>
          <w:sz w:val="20"/>
          <w:szCs w:val="20"/>
        </w:rPr>
        <w:t>полное наименование работы</w:t>
      </w:r>
      <w:r w:rsidRPr="009B6E3B">
        <w:rPr>
          <w:rFonts w:ascii="Times New Roman" w:hAnsi="Times New Roman"/>
          <w:sz w:val="20"/>
          <w:szCs w:val="20"/>
        </w:rPr>
        <w:t xml:space="preserve"> (тема) </w:t>
      </w:r>
      <w:r w:rsidRPr="009B6E3B">
        <w:rPr>
          <w:rFonts w:ascii="Times New Roman" w:hAnsi="Times New Roman"/>
          <w:b/>
          <w:sz w:val="20"/>
          <w:szCs w:val="20"/>
        </w:rPr>
        <w:t>с уточнением в скобках вида публикации</w:t>
      </w:r>
      <w:r w:rsidRPr="009B6E3B">
        <w:rPr>
          <w:rFonts w:ascii="Times New Roman" w:hAnsi="Times New Roman"/>
          <w:sz w:val="20"/>
          <w:szCs w:val="20"/>
        </w:rPr>
        <w:t xml:space="preserve">: научная монография, научная статья, тезисы доклада (сообщения), отчеты по научно-исследовательской работе, прошедшие депонирование; учебник, учебное пособие, </w:t>
      </w:r>
      <w:r w:rsidRPr="009B6E3B">
        <w:rPr>
          <w:rFonts w:ascii="Times New Roman" w:hAnsi="Times New Roman"/>
          <w:sz w:val="20"/>
          <w:szCs w:val="20"/>
          <w:shd w:val="clear" w:color="auto" w:fill="FFFFFF"/>
        </w:rPr>
        <w:t>учебно-методическое пособие, учебное наглядное пособие,</w:t>
      </w:r>
      <w:r w:rsidRPr="009B6E3B">
        <w:rPr>
          <w:rFonts w:ascii="Times New Roman" w:hAnsi="Times New Roman"/>
          <w:sz w:val="20"/>
          <w:szCs w:val="20"/>
        </w:rPr>
        <w:t xml:space="preserve"> </w:t>
      </w:r>
      <w:r w:rsidRPr="009B6E3B">
        <w:rPr>
          <w:rFonts w:ascii="Times New Roman" w:hAnsi="Times New Roman"/>
          <w:sz w:val="20"/>
          <w:szCs w:val="20"/>
          <w:shd w:val="clear" w:color="auto" w:fill="FFFFFF"/>
        </w:rPr>
        <w:t xml:space="preserve">рабочая тетрадь, самоучитель, хрестоматия, практикум, задачник и др. </w:t>
      </w:r>
      <w:r w:rsidRPr="009B6E3B">
        <w:rPr>
          <w:rFonts w:ascii="Times New Roman" w:hAnsi="Times New Roman"/>
          <w:sz w:val="20"/>
          <w:szCs w:val="20"/>
        </w:rPr>
        <w:t xml:space="preserve">При необходимости указывается, на каком языке опубликована работа.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Опубликованной считается учебно-методическая работа, прошедшая редакционно-издательскую обработку по рекомендации кафедры, учебно-методического совета института (факультета) или высшего учебного заведения (образовательного учреждения повышения квалификации), прошедшая тиражирование, и имеющая выходные сведения. Научная работа считается опубликованной в соответствии с установленными требованиями.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Если учебник или учебное пособие допущено или рекомендовано для использования в учебном процессе, то указывается каким министерством, ведомством или учебно-методическим объединением дана соответствующая рекомендация.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В графе 3 (Форма работы) указывается соответствующая форма объективного существования работы: печатная, электронная, рукописная, аудиовизуальная. Дипломы и авторские свидетельства, патенты, лицензии, информационные карты, алгоритмы, проекты не характеризуются (делается прочерк). </w:t>
      </w:r>
    </w:p>
    <w:p w:rsidR="000441F9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В графе 4 (Выходные данные)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9B6E3B">
        <w:rPr>
          <w:sz w:val="20"/>
          <w:szCs w:val="20"/>
        </w:rPr>
        <w:t xml:space="preserve">конкретизируются место и время публикации (издательство, год, номер или серия периодического издания);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9B6E3B">
        <w:rPr>
          <w:sz w:val="20"/>
          <w:szCs w:val="20"/>
        </w:rPr>
        <w:t xml:space="preserve">дается характеристика сборников (межвузовский, тематический, внутривузовский и пр.), место и год их издания; указывается тематика, категория, место и год проведения научных и методических конференций, симпозиумов, семинаров и съездов, в материалах которых содержатся тезисы доклада (выступления, сообщения); международные, всероссийские, региональные, отраслевые, межотраслевые, краевые, областные, межвузовские, вузовские (научно-педагогического состава, молодых специалистов, студентов и т.д.);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9B6E3B">
        <w:rPr>
          <w:sz w:val="20"/>
          <w:szCs w:val="20"/>
        </w:rPr>
        <w:t xml:space="preserve">место депонирования рукописей (организация), номер государственной регистрации, год депонирования, издание, где аннотирована депонированная работа; </w:t>
      </w:r>
    </w:p>
    <w:p w:rsidR="000441F9" w:rsidRPr="009B6E3B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9B6E3B">
        <w:rPr>
          <w:sz w:val="20"/>
          <w:szCs w:val="20"/>
        </w:rPr>
        <w:t xml:space="preserve">номер диплома на открытие, авторского свидетельства на изобретение, свидетельства на промышленный образец, дата их выдачи; номер патента и дата выдачи, номер регистрации и дата оформления лицензий, информационных карт, алгоритмов, проектов. </w:t>
      </w:r>
    </w:p>
    <w:p w:rsidR="000441F9" w:rsidRPr="00DF6E3C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 xml:space="preserve">Все данные приводятся в соответствии с правилами библиографического описания литературы. </w:t>
      </w:r>
    </w:p>
    <w:p w:rsidR="000441F9" w:rsidRPr="00DF6E3C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>В графе 5 (</w:t>
      </w:r>
      <w:r w:rsidRPr="00DF6E3C">
        <w:rPr>
          <w:b/>
          <w:sz w:val="20"/>
          <w:szCs w:val="20"/>
        </w:rPr>
        <w:t>Объем) указывается количество печатных листов</w:t>
      </w:r>
      <w:r w:rsidRPr="00DF6E3C">
        <w:rPr>
          <w:sz w:val="20"/>
          <w:szCs w:val="20"/>
        </w:rPr>
        <w:t xml:space="preserve"> (п.л.) </w:t>
      </w:r>
      <w:r w:rsidRPr="00DF6E3C">
        <w:rPr>
          <w:b/>
          <w:sz w:val="20"/>
          <w:szCs w:val="20"/>
        </w:rPr>
        <w:t>или страниц</w:t>
      </w:r>
      <w:r w:rsidRPr="00DF6E3C">
        <w:rPr>
          <w:sz w:val="20"/>
          <w:szCs w:val="20"/>
        </w:rPr>
        <w:t xml:space="preserve"> (с.) публикаций (</w:t>
      </w:r>
      <w:r w:rsidRPr="00DF6E3C">
        <w:rPr>
          <w:b/>
          <w:sz w:val="20"/>
          <w:szCs w:val="20"/>
        </w:rPr>
        <w:t>дробью: в числителе – общий объем, в знаменателе – объем, принадлежащий соискателю</w:t>
      </w:r>
      <w:r w:rsidRPr="00DF6E3C">
        <w:rPr>
          <w:sz w:val="20"/>
          <w:szCs w:val="20"/>
        </w:rPr>
        <w:t xml:space="preserve">). </w:t>
      </w:r>
    </w:p>
    <w:p w:rsidR="000441F9" w:rsidRPr="00DF6E3C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 xml:space="preserve">В графе 6 (Соавторы)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«и др., всего ______человек». </w:t>
      </w:r>
    </w:p>
    <w:p w:rsidR="000441F9" w:rsidRPr="00DF6E3C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 xml:space="preserve">3. </w:t>
      </w:r>
      <w:r w:rsidRPr="00DF6E3C">
        <w:rPr>
          <w:b/>
          <w:sz w:val="20"/>
          <w:szCs w:val="20"/>
        </w:rPr>
        <w:t>Работы, находящиеся в печати</w:t>
      </w:r>
      <w:r w:rsidRPr="00DF6E3C">
        <w:rPr>
          <w:sz w:val="20"/>
          <w:szCs w:val="20"/>
        </w:rPr>
        <w:t xml:space="preserve">, положительные решения по заявкам на выдачу патентов и прочие </w:t>
      </w:r>
      <w:r w:rsidRPr="00DF6E3C">
        <w:rPr>
          <w:b/>
          <w:sz w:val="20"/>
          <w:szCs w:val="20"/>
        </w:rPr>
        <w:t xml:space="preserve">не включаются. </w:t>
      </w:r>
      <w:r w:rsidRPr="00DF6E3C">
        <w:rPr>
          <w:sz w:val="20"/>
          <w:szCs w:val="20"/>
        </w:rPr>
        <w:t>Не относятся к научным и научно-методическим работа</w:t>
      </w:r>
      <w:r>
        <w:rPr>
          <w:sz w:val="20"/>
          <w:szCs w:val="20"/>
        </w:rPr>
        <w:t>м</w:t>
      </w:r>
      <w:r w:rsidRPr="00DF6E3C">
        <w:rPr>
          <w:sz w:val="20"/>
          <w:szCs w:val="20"/>
        </w:rPr>
        <w:t xml:space="preserve"> газетные статьи и другие публикации популярного характера. </w:t>
      </w:r>
    </w:p>
    <w:p w:rsidR="000441F9" w:rsidRPr="00DF6E3C" w:rsidRDefault="000441F9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>4. Итоговые отчеты о проведении научно-исследовательских работ могут быть представлены отдельным списком по вышеуказанной форме.</w:t>
      </w: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0441F9" w:rsidRDefault="000441F9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0441F9" w:rsidRPr="004F6E55" w:rsidRDefault="000441F9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0441F9" w:rsidRDefault="000441F9" w:rsidP="004F6E55">
      <w:pPr>
        <w:spacing w:after="0" w:line="240" w:lineRule="atLeast"/>
        <w:jc w:val="right"/>
        <w:rPr>
          <w:rFonts w:ascii="Times New Roman" w:hAnsi="Times New Roman"/>
          <w:b/>
          <w:sz w:val="28"/>
          <w:szCs w:val="28"/>
        </w:rPr>
      </w:pPr>
      <w:r w:rsidRPr="00D52EA1">
        <w:rPr>
          <w:rFonts w:ascii="Times New Roman" w:hAnsi="Times New Roman"/>
          <w:b/>
          <w:sz w:val="28"/>
          <w:szCs w:val="28"/>
        </w:rPr>
        <w:t>Приложение В</w:t>
      </w:r>
    </w:p>
    <w:p w:rsidR="000441F9" w:rsidRPr="00D52EA1" w:rsidRDefault="000441F9" w:rsidP="002C3CC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D52EA1">
        <w:rPr>
          <w:rFonts w:ascii="Times New Roman" w:hAnsi="Times New Roman"/>
          <w:b/>
          <w:sz w:val="28"/>
          <w:szCs w:val="28"/>
        </w:rPr>
        <w:t xml:space="preserve">Сведения о претенденте на замещение должности </w:t>
      </w:r>
    </w:p>
    <w:p w:rsidR="000441F9" w:rsidRPr="00D52EA1" w:rsidRDefault="000441F9" w:rsidP="002C3CC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D52EA1">
        <w:rPr>
          <w:rFonts w:ascii="Times New Roman" w:hAnsi="Times New Roman"/>
          <w:b/>
          <w:sz w:val="28"/>
          <w:szCs w:val="28"/>
        </w:rPr>
        <w:t>педагогического работника</w:t>
      </w:r>
    </w:p>
    <w:p w:rsidR="000441F9" w:rsidRPr="00D52EA1" w:rsidRDefault="000441F9" w:rsidP="002C3CC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089" w:tblpY="56"/>
        <w:tblW w:w="100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08"/>
        <w:gridCol w:w="3656"/>
      </w:tblGrid>
      <w:tr w:rsidR="000441F9" w:rsidRPr="00ED4092" w:rsidTr="00C361A1">
        <w:trPr>
          <w:trHeight w:val="337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37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Место работы, занимаемая должность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20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Ученая степень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37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Ученое звание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37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20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Стаж научно-педагогической деятельности</w:t>
            </w:r>
            <w:r>
              <w:rPr>
                <w:rFonts w:ascii="Times New Roman" w:hAnsi="Times New Roman"/>
                <w:sz w:val="28"/>
                <w:szCs w:val="28"/>
              </w:rPr>
              <w:t>, лет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37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квалификации (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за по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ледние 5 лет)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37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тво подготов</w:t>
            </w:r>
            <w:r>
              <w:rPr>
                <w:rFonts w:ascii="Times New Roman" w:hAnsi="Times New Roman"/>
                <w:sz w:val="28"/>
                <w:szCs w:val="28"/>
              </w:rPr>
              <w:t>ленных кандидатов наук (за посл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едние 5 лет)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20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Научное руководство: (за по</w:t>
            </w:r>
            <w:r>
              <w:rPr>
                <w:rFonts w:ascii="Times New Roman" w:hAnsi="Times New Roman"/>
                <w:sz w:val="28"/>
                <w:szCs w:val="28"/>
              </w:rPr>
              <w:t>сл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едние 5 лет)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спирантам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оискателям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37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Рук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водство: (за последние 5 лет)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4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роектами, финансируемыми за счет грантов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4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догово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рами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выполнение научно-исследовательских работ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C361A1">
        <w:trPr>
          <w:trHeight w:val="354"/>
        </w:trPr>
        <w:tc>
          <w:tcPr>
            <w:tcW w:w="6408" w:type="dxa"/>
          </w:tcPr>
          <w:p w:rsidR="000441F9" w:rsidRPr="00ED4092" w:rsidRDefault="000441F9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Участие в работе: (за последние 5 лет)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кспертных советов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иссертационных советов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чебно-методических советов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аучно-технических советов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оординационных советов</w:t>
            </w:r>
          </w:p>
          <w:p w:rsidR="000441F9" w:rsidRPr="00ED4092" w:rsidRDefault="000441F9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оргкомитетов конф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еренций</w:t>
            </w:r>
          </w:p>
        </w:tc>
        <w:tc>
          <w:tcPr>
            <w:tcW w:w="3656" w:type="dxa"/>
          </w:tcPr>
          <w:p w:rsidR="000441F9" w:rsidRPr="00ED4092" w:rsidRDefault="000441F9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0441F9" w:rsidRDefault="000441F9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 кандидата</w:t>
      </w:r>
    </w:p>
    <w:p w:rsidR="000441F9" w:rsidRDefault="000441F9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441F9" w:rsidRDefault="000441F9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</w:p>
    <w:p w:rsidR="000441F9" w:rsidRDefault="000441F9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0441F9" w:rsidRDefault="000441F9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Default="000441F9" w:rsidP="008B050D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0441F9" w:rsidRDefault="000441F9" w:rsidP="00E410D7">
      <w:pPr>
        <w:spacing w:after="0" w:line="240" w:lineRule="atLeast"/>
        <w:jc w:val="right"/>
        <w:rPr>
          <w:rFonts w:ascii="Times New Roman" w:hAnsi="Times New Roman"/>
          <w:b/>
          <w:sz w:val="28"/>
          <w:szCs w:val="28"/>
        </w:rPr>
      </w:pPr>
      <w:r w:rsidRPr="00D7711B">
        <w:rPr>
          <w:rFonts w:ascii="Times New Roman" w:hAnsi="Times New Roman"/>
          <w:b/>
          <w:sz w:val="28"/>
          <w:szCs w:val="28"/>
        </w:rPr>
        <w:t>Приложение Г</w:t>
      </w:r>
    </w:p>
    <w:p w:rsidR="000441F9" w:rsidRPr="00D7711B" w:rsidRDefault="000441F9" w:rsidP="00D7711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441F9" w:rsidRDefault="000441F9" w:rsidP="00D7711B">
      <w:pPr>
        <w:pStyle w:val="Title"/>
      </w:pPr>
      <w:r>
        <w:t xml:space="preserve">                                           ЛИЧНЫЙ ЛИСТОК</w:t>
      </w:r>
    </w:p>
    <w:p w:rsidR="000441F9" w:rsidRDefault="000441F9" w:rsidP="008B050D">
      <w:pPr>
        <w:pStyle w:val="Subtitle"/>
      </w:pPr>
      <w:r>
        <w:t xml:space="preserve">                                            ПО УЧЕТУ КАДРОВ</w:t>
      </w:r>
    </w:p>
    <w:p w:rsidR="000441F9" w:rsidRPr="00D7711B" w:rsidRDefault="000441F9" w:rsidP="00D7711B">
      <w:pPr>
        <w:spacing w:after="0" w:line="240" w:lineRule="atLeast"/>
        <w:ind w:right="2313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1.Фамилия 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0441F9" w:rsidRPr="00D7711B" w:rsidRDefault="000441F9" w:rsidP="00D7711B">
      <w:pPr>
        <w:spacing w:after="0" w:line="240" w:lineRule="atLeast"/>
        <w:ind w:right="2313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имя_________________________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D7711B">
        <w:rPr>
          <w:rFonts w:ascii="Times New Roman" w:hAnsi="Times New Roman"/>
          <w:sz w:val="28"/>
          <w:szCs w:val="28"/>
        </w:rPr>
        <w:t xml:space="preserve"> </w:t>
      </w:r>
    </w:p>
    <w:p w:rsidR="000441F9" w:rsidRPr="00D7711B" w:rsidRDefault="000441F9" w:rsidP="00D7711B">
      <w:pPr>
        <w:spacing w:after="0" w:line="240" w:lineRule="atLeast"/>
        <w:ind w:right="2313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отчество ________________________________</w:t>
      </w:r>
      <w:r>
        <w:rPr>
          <w:rFonts w:ascii="Times New Roman" w:hAnsi="Times New Roman"/>
          <w:sz w:val="28"/>
          <w:szCs w:val="28"/>
        </w:rPr>
        <w:t>__________</w:t>
      </w:r>
    </w:p>
    <w:p w:rsidR="000441F9" w:rsidRDefault="000441F9" w:rsidP="00D7711B">
      <w:pPr>
        <w:spacing w:after="0" w:line="240" w:lineRule="atLeast"/>
        <w:ind w:right="152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2. Пол ______________</w:t>
      </w:r>
    </w:p>
    <w:p w:rsidR="000441F9" w:rsidRPr="00D7711B" w:rsidRDefault="000441F9" w:rsidP="00D7711B">
      <w:pPr>
        <w:spacing w:after="0" w:line="240" w:lineRule="atLeast"/>
        <w:ind w:right="152"/>
        <w:jc w:val="both"/>
        <w:rPr>
          <w:rFonts w:ascii="Times New Roman" w:hAnsi="Times New Roman"/>
          <w:sz w:val="20"/>
          <w:szCs w:val="20"/>
        </w:rPr>
      </w:pPr>
      <w:r w:rsidRPr="00D7711B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Год, число, месяц </w:t>
      </w:r>
      <w:r w:rsidRPr="00D7711B">
        <w:rPr>
          <w:rFonts w:ascii="Times New Roman" w:hAnsi="Times New Roman"/>
          <w:sz w:val="28"/>
          <w:szCs w:val="28"/>
        </w:rPr>
        <w:t>рожд</w:t>
      </w:r>
      <w:r>
        <w:rPr>
          <w:rFonts w:ascii="Times New Roman" w:hAnsi="Times New Roman"/>
          <w:sz w:val="28"/>
          <w:szCs w:val="28"/>
        </w:rPr>
        <w:t xml:space="preserve">ения ________________________ </w:t>
      </w:r>
      <w:r w:rsidRPr="00D7711B">
        <w:rPr>
          <w:rFonts w:ascii="Times New Roman" w:hAnsi="Times New Roman"/>
          <w:sz w:val="28"/>
          <w:szCs w:val="28"/>
        </w:rPr>
        <w:t xml:space="preserve"> </w:t>
      </w:r>
      <w:r w:rsidRPr="00D7711B">
        <w:rPr>
          <w:rFonts w:ascii="Times New Roman" w:hAnsi="Times New Roman"/>
          <w:sz w:val="20"/>
          <w:szCs w:val="20"/>
        </w:rPr>
        <w:t>Место для фотографии</w:t>
      </w:r>
    </w:p>
    <w:p w:rsidR="000441F9" w:rsidRPr="00D7711B" w:rsidRDefault="000441F9" w:rsidP="008B050D">
      <w:pPr>
        <w:spacing w:after="0" w:line="240" w:lineRule="atLeast"/>
        <w:ind w:right="-2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4.Место </w:t>
      </w:r>
      <w:r w:rsidRPr="00D7711B">
        <w:rPr>
          <w:rFonts w:ascii="Times New Roman" w:hAnsi="Times New Roman"/>
          <w:sz w:val="28"/>
          <w:szCs w:val="28"/>
        </w:rPr>
        <w:t>рождения ___________________________________</w:t>
      </w:r>
      <w:r>
        <w:rPr>
          <w:rFonts w:ascii="Times New Roman" w:hAnsi="Times New Roman"/>
          <w:sz w:val="28"/>
          <w:szCs w:val="28"/>
        </w:rPr>
        <w:t>_________________</w:t>
      </w:r>
      <w:r w:rsidRPr="00D7711B">
        <w:rPr>
          <w:rFonts w:ascii="Times New Roman" w:hAnsi="Times New Roman"/>
          <w:sz w:val="28"/>
          <w:szCs w:val="28"/>
        </w:rPr>
        <w:tab/>
      </w:r>
      <w:r w:rsidRPr="00D7711B">
        <w:rPr>
          <w:rFonts w:ascii="Times New Roman" w:hAnsi="Times New Roman"/>
          <w:sz w:val="28"/>
          <w:szCs w:val="28"/>
        </w:rPr>
        <w:tab/>
        <w:t xml:space="preserve"> </w:t>
      </w:r>
    </w:p>
    <w:p w:rsidR="000441F9" w:rsidRPr="00D7711B" w:rsidRDefault="000441F9" w:rsidP="008B050D">
      <w:pPr>
        <w:spacing w:after="0" w:line="240" w:lineRule="atLeast"/>
        <w:ind w:right="2312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</w:p>
    <w:p w:rsidR="000441F9" w:rsidRPr="00D7711B" w:rsidRDefault="000441F9" w:rsidP="008B050D">
      <w:pPr>
        <w:spacing w:after="0" w:line="240" w:lineRule="atLeast"/>
        <w:ind w:right="2312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</w:p>
    <w:p w:rsidR="000441F9" w:rsidRPr="00D7711B" w:rsidRDefault="000441F9" w:rsidP="00D7711B">
      <w:pPr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5.Гражданство ____________________________________________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0441F9" w:rsidRPr="00D7711B" w:rsidRDefault="000441F9" w:rsidP="00D7711B">
      <w:pPr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6.Образование ____________________________________________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0441F9" w:rsidRPr="00D7711B" w:rsidRDefault="000441F9" w:rsidP="00D7711B">
      <w:pPr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42"/>
        <w:gridCol w:w="1339"/>
        <w:gridCol w:w="1023"/>
        <w:gridCol w:w="1152"/>
        <w:gridCol w:w="1145"/>
        <w:gridCol w:w="2970"/>
      </w:tblGrid>
      <w:tr w:rsidR="000441F9" w:rsidRPr="00ED4092" w:rsidTr="006D47A3">
        <w:tc>
          <w:tcPr>
            <w:tcW w:w="0" w:type="auto"/>
            <w:vAlign w:val="center"/>
          </w:tcPr>
          <w:p w:rsidR="000441F9" w:rsidRPr="006D47A3" w:rsidRDefault="000441F9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 xml:space="preserve">Название учебного учреждения </w:t>
            </w:r>
          </w:p>
          <w:p w:rsidR="000441F9" w:rsidRPr="006D47A3" w:rsidRDefault="000441F9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и его местонахождение</w:t>
            </w:r>
          </w:p>
        </w:tc>
        <w:tc>
          <w:tcPr>
            <w:tcW w:w="0" w:type="auto"/>
            <w:vAlign w:val="center"/>
          </w:tcPr>
          <w:p w:rsidR="000441F9" w:rsidRPr="006D47A3" w:rsidRDefault="000441F9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Факультет или отделение</w:t>
            </w:r>
          </w:p>
        </w:tc>
        <w:tc>
          <w:tcPr>
            <w:tcW w:w="0" w:type="auto"/>
            <w:vAlign w:val="center"/>
          </w:tcPr>
          <w:p w:rsidR="000441F9" w:rsidRPr="006D47A3" w:rsidRDefault="000441F9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Год поступ-ления</w:t>
            </w:r>
          </w:p>
        </w:tc>
        <w:tc>
          <w:tcPr>
            <w:tcW w:w="0" w:type="auto"/>
            <w:vAlign w:val="center"/>
          </w:tcPr>
          <w:p w:rsidR="000441F9" w:rsidRPr="006D47A3" w:rsidRDefault="000441F9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Год оконча-ния или ухода</w:t>
            </w:r>
          </w:p>
        </w:tc>
        <w:tc>
          <w:tcPr>
            <w:tcW w:w="0" w:type="auto"/>
            <w:vAlign w:val="center"/>
          </w:tcPr>
          <w:p w:rsidR="000441F9" w:rsidRDefault="000441F9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 xml:space="preserve">Если не окончил, то </w:t>
            </w:r>
          </w:p>
          <w:p w:rsidR="000441F9" w:rsidRPr="006D47A3" w:rsidRDefault="000441F9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с какого курса ушел</w:t>
            </w:r>
          </w:p>
        </w:tc>
        <w:tc>
          <w:tcPr>
            <w:tcW w:w="0" w:type="auto"/>
            <w:vAlign w:val="center"/>
          </w:tcPr>
          <w:p w:rsidR="000441F9" w:rsidRPr="006D47A3" w:rsidRDefault="000441F9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Какую специальность получил в результате окончания учебного заведения, указать № диплома или удостоверения</w:t>
            </w:r>
          </w:p>
        </w:tc>
      </w:tr>
      <w:tr w:rsidR="000441F9" w:rsidRPr="00ED4092" w:rsidTr="006D47A3"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6D47A3"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6D47A3"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41F9" w:rsidRPr="00ED4092" w:rsidTr="006D47A3"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41F9" w:rsidRPr="00ED4092" w:rsidRDefault="000441F9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441F9" w:rsidRPr="00D7711B" w:rsidRDefault="000441F9" w:rsidP="00D7711B">
      <w:pPr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0441F9" w:rsidRPr="00D7711B" w:rsidRDefault="000441F9" w:rsidP="00D7711B">
      <w:pPr>
        <w:spacing w:after="0" w:line="240" w:lineRule="atLeast"/>
        <w:ind w:right="-6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7. Какими иностранными языками владеете ___________________________________________________</w:t>
      </w:r>
      <w:r>
        <w:rPr>
          <w:rFonts w:ascii="Times New Roman" w:hAnsi="Times New Roman"/>
          <w:sz w:val="28"/>
          <w:szCs w:val="28"/>
        </w:rPr>
        <w:t>_______________</w:t>
      </w:r>
    </w:p>
    <w:p w:rsidR="000441F9" w:rsidRPr="00D7711B" w:rsidRDefault="000441F9" w:rsidP="00D7711B">
      <w:pPr>
        <w:spacing w:after="0" w:line="240" w:lineRule="atLeast"/>
        <w:ind w:right="-6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</w:t>
      </w:r>
    </w:p>
    <w:p w:rsidR="000441F9" w:rsidRPr="006D47A3" w:rsidRDefault="000441F9" w:rsidP="00D7711B">
      <w:pPr>
        <w:spacing w:after="0" w:line="240" w:lineRule="atLeast"/>
        <w:ind w:right="-5"/>
        <w:jc w:val="center"/>
        <w:rPr>
          <w:rFonts w:ascii="Times New Roman" w:hAnsi="Times New Roman"/>
          <w:sz w:val="24"/>
          <w:szCs w:val="24"/>
        </w:rPr>
      </w:pPr>
      <w:r w:rsidRPr="006D47A3">
        <w:rPr>
          <w:rFonts w:ascii="Times New Roman" w:hAnsi="Times New Roman"/>
          <w:sz w:val="24"/>
          <w:szCs w:val="24"/>
        </w:rPr>
        <w:t>(читаете, и переводите со словарем, читаете, и можете объясняться, владеете свободно)</w:t>
      </w:r>
    </w:p>
    <w:p w:rsidR="000441F9" w:rsidRPr="00D7711B" w:rsidRDefault="000441F9" w:rsidP="00D7711B">
      <w:pPr>
        <w:spacing w:after="0" w:line="240" w:lineRule="atLeast"/>
        <w:ind w:right="-5"/>
        <w:jc w:val="center"/>
        <w:rPr>
          <w:rFonts w:ascii="Times New Roman" w:hAnsi="Times New Roman"/>
          <w:sz w:val="28"/>
          <w:szCs w:val="28"/>
        </w:rPr>
      </w:pPr>
    </w:p>
    <w:p w:rsidR="000441F9" w:rsidRPr="00D7711B" w:rsidRDefault="000441F9" w:rsidP="008B050D">
      <w:pPr>
        <w:spacing w:after="0" w:line="240" w:lineRule="atLeast"/>
        <w:ind w:right="-6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8. Ученая степень, ученое звание ____________________________________________________________</w:t>
      </w:r>
    </w:p>
    <w:p w:rsidR="000441F9" w:rsidRPr="00D7711B" w:rsidRDefault="000441F9" w:rsidP="008B050D">
      <w:pPr>
        <w:spacing w:after="0" w:line="240" w:lineRule="atLeast"/>
        <w:ind w:right="-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Какие имеете научные труды и </w:t>
      </w:r>
      <w:r w:rsidRPr="00D7711B">
        <w:rPr>
          <w:rFonts w:ascii="Times New Roman" w:hAnsi="Times New Roman"/>
          <w:sz w:val="28"/>
          <w:szCs w:val="28"/>
        </w:rPr>
        <w:t>изобретения_________________</w:t>
      </w:r>
      <w:r>
        <w:rPr>
          <w:rFonts w:ascii="Times New Roman" w:hAnsi="Times New Roman"/>
          <w:sz w:val="28"/>
          <w:szCs w:val="28"/>
        </w:rPr>
        <w:t>_________</w:t>
      </w:r>
    </w:p>
    <w:p w:rsidR="000441F9" w:rsidRPr="00D7711B" w:rsidRDefault="000441F9" w:rsidP="00D7711B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</w:t>
      </w:r>
    </w:p>
    <w:p w:rsidR="000441F9" w:rsidRDefault="000441F9" w:rsidP="00D7711B">
      <w:pPr>
        <w:pStyle w:val="BodyText"/>
        <w:spacing w:line="240" w:lineRule="atLeast"/>
        <w:rPr>
          <w:sz w:val="28"/>
          <w:szCs w:val="28"/>
        </w:rPr>
      </w:pPr>
    </w:p>
    <w:p w:rsidR="000441F9" w:rsidRDefault="000441F9" w:rsidP="00D7711B">
      <w:pPr>
        <w:pStyle w:val="BodyText"/>
        <w:spacing w:line="240" w:lineRule="atLeast"/>
        <w:rPr>
          <w:sz w:val="28"/>
          <w:szCs w:val="28"/>
        </w:rPr>
      </w:pPr>
    </w:p>
    <w:p w:rsidR="000441F9" w:rsidRPr="00D7711B" w:rsidRDefault="000441F9" w:rsidP="006D47A3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10. Выполняемая работа с начала трудовой деятельности (включая учебу в высших и средних специальных учебных заведениях, военную службу, участие в партизанских отрядах и работу по совместительству)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00"/>
        <w:gridCol w:w="1522"/>
        <w:gridCol w:w="3829"/>
        <w:gridCol w:w="2720"/>
      </w:tblGrid>
      <w:tr w:rsidR="000441F9" w:rsidRPr="00ED4092" w:rsidTr="006D47A3">
        <w:trPr>
          <w:cantSplit/>
        </w:trPr>
        <w:tc>
          <w:tcPr>
            <w:tcW w:w="3022" w:type="dxa"/>
            <w:gridSpan w:val="2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Месяц и год</w:t>
            </w:r>
          </w:p>
        </w:tc>
        <w:tc>
          <w:tcPr>
            <w:tcW w:w="3829" w:type="dxa"/>
            <w:vMerge w:val="restart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2720" w:type="dxa"/>
            <w:vMerge w:val="restart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Местонахождение учреждения, организации, предприятия</w:t>
            </w:r>
          </w:p>
        </w:tc>
      </w:tr>
      <w:tr w:rsidR="000441F9" w:rsidRPr="00ED4092" w:rsidTr="006D47A3">
        <w:trPr>
          <w:cantSplit/>
          <w:trHeight w:val="411"/>
        </w:trPr>
        <w:tc>
          <w:tcPr>
            <w:tcW w:w="1500" w:type="dxa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вступления</w:t>
            </w:r>
          </w:p>
        </w:tc>
        <w:tc>
          <w:tcPr>
            <w:tcW w:w="1522" w:type="dxa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ухода</w:t>
            </w:r>
          </w:p>
        </w:tc>
        <w:tc>
          <w:tcPr>
            <w:tcW w:w="3829" w:type="dxa"/>
            <w:vMerge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0441F9" w:rsidRPr="00ED4092" w:rsidTr="006D47A3">
        <w:tc>
          <w:tcPr>
            <w:tcW w:w="1500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22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829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0441F9" w:rsidRPr="00ED4092" w:rsidTr="006D47A3">
        <w:tc>
          <w:tcPr>
            <w:tcW w:w="1500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22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829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0441F9" w:rsidRPr="00ED4092" w:rsidTr="006D47A3">
        <w:tc>
          <w:tcPr>
            <w:tcW w:w="1500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22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829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</w:tbl>
    <w:p w:rsidR="000441F9" w:rsidRDefault="000441F9" w:rsidP="00D7711B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11. Пребывание за границей</w:t>
      </w:r>
    </w:p>
    <w:p w:rsidR="000441F9" w:rsidRPr="006D47A3" w:rsidRDefault="000441F9" w:rsidP="00D7711B">
      <w:pPr>
        <w:pStyle w:val="BodyText"/>
        <w:spacing w:line="240" w:lineRule="atLeast"/>
        <w:rPr>
          <w:sz w:val="20"/>
          <w:szCs w:val="20"/>
        </w:rPr>
      </w:pPr>
      <w:r w:rsidRPr="006D47A3">
        <w:rPr>
          <w:sz w:val="20"/>
          <w:szCs w:val="20"/>
        </w:rPr>
        <w:t>(работа, служебная командировка, поездка с делегацией)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3"/>
        <w:gridCol w:w="1585"/>
        <w:gridCol w:w="3008"/>
        <w:gridCol w:w="3535"/>
      </w:tblGrid>
      <w:tr w:rsidR="000441F9" w:rsidRPr="00ED4092" w:rsidTr="006D47A3">
        <w:trPr>
          <w:cantSplit/>
        </w:trPr>
        <w:tc>
          <w:tcPr>
            <w:tcW w:w="3028" w:type="dxa"/>
            <w:gridSpan w:val="2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Месяц и год</w:t>
            </w:r>
          </w:p>
        </w:tc>
        <w:tc>
          <w:tcPr>
            <w:tcW w:w="3008" w:type="dxa"/>
            <w:vMerge w:val="restart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В какой стране</w:t>
            </w:r>
          </w:p>
        </w:tc>
        <w:tc>
          <w:tcPr>
            <w:tcW w:w="3535" w:type="dxa"/>
            <w:vMerge w:val="restart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Цель пребывания за границей</w:t>
            </w:r>
          </w:p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(работа, служебная командировка, туризм)</w:t>
            </w:r>
          </w:p>
        </w:tc>
      </w:tr>
      <w:tr w:rsidR="000441F9" w:rsidRPr="00ED4092" w:rsidTr="006D47A3">
        <w:trPr>
          <w:cantSplit/>
          <w:trHeight w:val="411"/>
        </w:trPr>
        <w:tc>
          <w:tcPr>
            <w:tcW w:w="1443" w:type="dxa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с какого времени</w:t>
            </w:r>
          </w:p>
        </w:tc>
        <w:tc>
          <w:tcPr>
            <w:tcW w:w="1585" w:type="dxa"/>
            <w:vAlign w:val="center"/>
          </w:tcPr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 xml:space="preserve">по какое </w:t>
            </w:r>
          </w:p>
          <w:p w:rsidR="000441F9" w:rsidRPr="00ED4092" w:rsidRDefault="000441F9" w:rsidP="00D7711B">
            <w:pPr>
              <w:pStyle w:val="BodyText"/>
              <w:spacing w:line="240" w:lineRule="atLeast"/>
              <w:jc w:val="center"/>
            </w:pPr>
            <w:r w:rsidRPr="00ED4092">
              <w:t>время</w:t>
            </w:r>
          </w:p>
        </w:tc>
        <w:tc>
          <w:tcPr>
            <w:tcW w:w="3008" w:type="dxa"/>
            <w:vMerge/>
          </w:tcPr>
          <w:p w:rsidR="000441F9" w:rsidRPr="00ED4092" w:rsidRDefault="000441F9" w:rsidP="00D7711B">
            <w:pPr>
              <w:pStyle w:val="BodyText"/>
              <w:spacing w:line="240" w:lineRule="atLeast"/>
            </w:pPr>
          </w:p>
        </w:tc>
        <w:tc>
          <w:tcPr>
            <w:tcW w:w="3535" w:type="dxa"/>
            <w:vMerge/>
          </w:tcPr>
          <w:p w:rsidR="000441F9" w:rsidRPr="00ED4092" w:rsidRDefault="000441F9" w:rsidP="00D7711B">
            <w:pPr>
              <w:pStyle w:val="BodyText"/>
              <w:spacing w:line="240" w:lineRule="atLeast"/>
            </w:pPr>
          </w:p>
        </w:tc>
      </w:tr>
      <w:tr w:rsidR="000441F9" w:rsidRPr="00ED4092" w:rsidTr="006D47A3">
        <w:tc>
          <w:tcPr>
            <w:tcW w:w="1443" w:type="dxa"/>
          </w:tcPr>
          <w:p w:rsidR="000441F9" w:rsidRPr="00ED4092" w:rsidRDefault="000441F9" w:rsidP="00D7711B">
            <w:pPr>
              <w:pStyle w:val="BodyText"/>
              <w:spacing w:line="240" w:lineRule="atLeast"/>
            </w:pPr>
          </w:p>
        </w:tc>
        <w:tc>
          <w:tcPr>
            <w:tcW w:w="1585" w:type="dxa"/>
          </w:tcPr>
          <w:p w:rsidR="000441F9" w:rsidRPr="00ED4092" w:rsidRDefault="000441F9" w:rsidP="00D7711B">
            <w:pPr>
              <w:pStyle w:val="BodyText"/>
              <w:spacing w:line="240" w:lineRule="atLeast"/>
            </w:pPr>
          </w:p>
        </w:tc>
        <w:tc>
          <w:tcPr>
            <w:tcW w:w="3008" w:type="dxa"/>
          </w:tcPr>
          <w:p w:rsidR="000441F9" w:rsidRPr="00ED4092" w:rsidRDefault="000441F9" w:rsidP="00D7711B">
            <w:pPr>
              <w:pStyle w:val="BodyText"/>
              <w:spacing w:line="240" w:lineRule="atLeast"/>
            </w:pPr>
          </w:p>
        </w:tc>
        <w:tc>
          <w:tcPr>
            <w:tcW w:w="3535" w:type="dxa"/>
          </w:tcPr>
          <w:p w:rsidR="000441F9" w:rsidRPr="00ED4092" w:rsidRDefault="000441F9" w:rsidP="00D7711B">
            <w:pPr>
              <w:pStyle w:val="BodyText"/>
              <w:spacing w:line="240" w:lineRule="atLeast"/>
            </w:pPr>
          </w:p>
        </w:tc>
      </w:tr>
      <w:tr w:rsidR="000441F9" w:rsidRPr="00ED4092" w:rsidTr="006D47A3">
        <w:tc>
          <w:tcPr>
            <w:tcW w:w="1443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535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0441F9" w:rsidRPr="00ED4092" w:rsidTr="006D47A3">
        <w:tc>
          <w:tcPr>
            <w:tcW w:w="1443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535" w:type="dxa"/>
          </w:tcPr>
          <w:p w:rsidR="000441F9" w:rsidRPr="00ED4092" w:rsidRDefault="000441F9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</w:tbl>
    <w:p w:rsidR="000441F9" w:rsidRDefault="000441F9" w:rsidP="00D7711B">
      <w:pPr>
        <w:pStyle w:val="BodyText"/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12. Участие в центральных, республиканских, краевых, областных, окружных, городских, районных и других выборных органах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02"/>
        <w:gridCol w:w="2234"/>
        <w:gridCol w:w="2028"/>
        <w:gridCol w:w="1353"/>
        <w:gridCol w:w="1354"/>
      </w:tblGrid>
      <w:tr w:rsidR="000441F9" w:rsidRPr="00ED4092" w:rsidTr="006316EC">
        <w:trPr>
          <w:cantSplit/>
          <w:trHeight w:val="420"/>
        </w:trPr>
        <w:tc>
          <w:tcPr>
            <w:tcW w:w="2602" w:type="dxa"/>
            <w:vMerge w:val="restart"/>
            <w:vAlign w:val="center"/>
          </w:tcPr>
          <w:p w:rsidR="000441F9" w:rsidRPr="00ED4092" w:rsidRDefault="000441F9" w:rsidP="00527546">
            <w:pPr>
              <w:pStyle w:val="BodyText"/>
              <w:spacing w:line="240" w:lineRule="atLeast"/>
              <w:jc w:val="center"/>
            </w:pPr>
            <w:r>
              <w:t>Местонахождение выборного органа</w:t>
            </w:r>
          </w:p>
        </w:tc>
        <w:tc>
          <w:tcPr>
            <w:tcW w:w="2234" w:type="dxa"/>
            <w:vMerge w:val="restart"/>
            <w:vAlign w:val="center"/>
          </w:tcPr>
          <w:p w:rsidR="000441F9" w:rsidRDefault="000441F9" w:rsidP="00527546">
            <w:pPr>
              <w:pStyle w:val="BodyText"/>
              <w:spacing w:line="240" w:lineRule="atLeast"/>
              <w:jc w:val="center"/>
            </w:pPr>
            <w:r>
              <w:t xml:space="preserve">Название </w:t>
            </w:r>
          </w:p>
          <w:p w:rsidR="000441F9" w:rsidRPr="00ED4092" w:rsidRDefault="000441F9" w:rsidP="00527546">
            <w:pPr>
              <w:pStyle w:val="BodyText"/>
              <w:spacing w:line="240" w:lineRule="atLeast"/>
              <w:jc w:val="center"/>
            </w:pPr>
            <w:r>
              <w:t>выборного органа</w:t>
            </w:r>
          </w:p>
        </w:tc>
        <w:tc>
          <w:tcPr>
            <w:tcW w:w="2028" w:type="dxa"/>
            <w:vMerge w:val="restart"/>
          </w:tcPr>
          <w:p w:rsidR="000441F9" w:rsidRDefault="000441F9" w:rsidP="00527546">
            <w:pPr>
              <w:pStyle w:val="BodyText"/>
              <w:spacing w:line="240" w:lineRule="atLeast"/>
              <w:jc w:val="center"/>
            </w:pPr>
          </w:p>
          <w:p w:rsidR="000441F9" w:rsidRPr="00ED4092" w:rsidRDefault="000441F9" w:rsidP="00527546">
            <w:pPr>
              <w:pStyle w:val="BodyText"/>
              <w:spacing w:line="240" w:lineRule="atLeast"/>
              <w:jc w:val="center"/>
            </w:pPr>
            <w:r>
              <w:t>В качестве кого избран</w:t>
            </w:r>
          </w:p>
        </w:tc>
        <w:tc>
          <w:tcPr>
            <w:tcW w:w="2707" w:type="dxa"/>
            <w:gridSpan w:val="2"/>
            <w:vAlign w:val="center"/>
          </w:tcPr>
          <w:p w:rsidR="000441F9" w:rsidRPr="00ED4092" w:rsidRDefault="000441F9" w:rsidP="00527546">
            <w:pPr>
              <w:pStyle w:val="BodyText"/>
              <w:spacing w:line="240" w:lineRule="atLeast"/>
              <w:jc w:val="center"/>
            </w:pPr>
            <w:r>
              <w:t>Год</w:t>
            </w:r>
          </w:p>
        </w:tc>
      </w:tr>
      <w:tr w:rsidR="000441F9" w:rsidRPr="00ED4092" w:rsidTr="001A704F">
        <w:trPr>
          <w:cantSplit/>
          <w:trHeight w:val="420"/>
        </w:trPr>
        <w:tc>
          <w:tcPr>
            <w:tcW w:w="2602" w:type="dxa"/>
            <w:vMerge/>
            <w:vAlign w:val="center"/>
          </w:tcPr>
          <w:p w:rsidR="000441F9" w:rsidRDefault="000441F9" w:rsidP="00527546">
            <w:pPr>
              <w:pStyle w:val="BodyText"/>
              <w:spacing w:line="240" w:lineRule="atLeast"/>
              <w:jc w:val="center"/>
            </w:pPr>
          </w:p>
        </w:tc>
        <w:tc>
          <w:tcPr>
            <w:tcW w:w="2234" w:type="dxa"/>
            <w:vMerge/>
            <w:vAlign w:val="center"/>
          </w:tcPr>
          <w:p w:rsidR="000441F9" w:rsidRDefault="000441F9" w:rsidP="00527546">
            <w:pPr>
              <w:pStyle w:val="BodyText"/>
              <w:spacing w:line="240" w:lineRule="atLeast"/>
              <w:jc w:val="center"/>
            </w:pPr>
          </w:p>
        </w:tc>
        <w:tc>
          <w:tcPr>
            <w:tcW w:w="2028" w:type="dxa"/>
            <w:vMerge/>
          </w:tcPr>
          <w:p w:rsidR="000441F9" w:rsidRDefault="000441F9" w:rsidP="00527546">
            <w:pPr>
              <w:pStyle w:val="BodyText"/>
              <w:spacing w:line="240" w:lineRule="atLeast"/>
              <w:jc w:val="center"/>
            </w:pPr>
          </w:p>
        </w:tc>
        <w:tc>
          <w:tcPr>
            <w:tcW w:w="1353" w:type="dxa"/>
            <w:vAlign w:val="center"/>
          </w:tcPr>
          <w:p w:rsidR="000441F9" w:rsidRPr="00ED4092" w:rsidRDefault="000441F9" w:rsidP="00527546">
            <w:pPr>
              <w:pStyle w:val="BodyText"/>
              <w:spacing w:line="240" w:lineRule="atLeast"/>
              <w:jc w:val="center"/>
            </w:pPr>
            <w:r>
              <w:t>избрания</w:t>
            </w:r>
          </w:p>
        </w:tc>
        <w:tc>
          <w:tcPr>
            <w:tcW w:w="1354" w:type="dxa"/>
            <w:vAlign w:val="center"/>
          </w:tcPr>
          <w:p w:rsidR="000441F9" w:rsidRPr="00ED4092" w:rsidRDefault="000441F9" w:rsidP="00527546">
            <w:pPr>
              <w:pStyle w:val="BodyText"/>
              <w:spacing w:line="240" w:lineRule="atLeast"/>
              <w:jc w:val="center"/>
            </w:pPr>
            <w:r>
              <w:t>выбытия</w:t>
            </w:r>
          </w:p>
        </w:tc>
      </w:tr>
      <w:tr w:rsidR="000441F9" w:rsidRPr="00ED4092" w:rsidTr="006D47A3">
        <w:tc>
          <w:tcPr>
            <w:tcW w:w="2602" w:type="dxa"/>
          </w:tcPr>
          <w:p w:rsidR="000441F9" w:rsidRPr="00ED4092" w:rsidRDefault="000441F9" w:rsidP="00527546">
            <w:pPr>
              <w:pStyle w:val="BodyText"/>
              <w:spacing w:line="240" w:lineRule="atLeast"/>
            </w:pPr>
          </w:p>
        </w:tc>
        <w:tc>
          <w:tcPr>
            <w:tcW w:w="2234" w:type="dxa"/>
          </w:tcPr>
          <w:p w:rsidR="000441F9" w:rsidRPr="00ED4092" w:rsidRDefault="000441F9" w:rsidP="00527546">
            <w:pPr>
              <w:pStyle w:val="BodyText"/>
              <w:spacing w:line="240" w:lineRule="atLeast"/>
            </w:pPr>
          </w:p>
        </w:tc>
        <w:tc>
          <w:tcPr>
            <w:tcW w:w="2028" w:type="dxa"/>
          </w:tcPr>
          <w:p w:rsidR="000441F9" w:rsidRPr="00ED4092" w:rsidRDefault="000441F9" w:rsidP="00527546">
            <w:pPr>
              <w:pStyle w:val="BodyText"/>
              <w:spacing w:line="240" w:lineRule="atLeast"/>
            </w:pPr>
          </w:p>
        </w:tc>
        <w:tc>
          <w:tcPr>
            <w:tcW w:w="2707" w:type="dxa"/>
            <w:gridSpan w:val="2"/>
          </w:tcPr>
          <w:p w:rsidR="000441F9" w:rsidRPr="00ED4092" w:rsidRDefault="000441F9" w:rsidP="00527546">
            <w:pPr>
              <w:pStyle w:val="BodyText"/>
              <w:spacing w:line="240" w:lineRule="atLeast"/>
            </w:pPr>
          </w:p>
        </w:tc>
      </w:tr>
      <w:tr w:rsidR="000441F9" w:rsidRPr="00ED4092" w:rsidTr="006D47A3">
        <w:tc>
          <w:tcPr>
            <w:tcW w:w="2602" w:type="dxa"/>
          </w:tcPr>
          <w:p w:rsidR="000441F9" w:rsidRPr="00ED4092" w:rsidRDefault="000441F9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34" w:type="dxa"/>
          </w:tcPr>
          <w:p w:rsidR="000441F9" w:rsidRPr="00ED4092" w:rsidRDefault="000441F9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028" w:type="dxa"/>
          </w:tcPr>
          <w:p w:rsidR="000441F9" w:rsidRPr="00ED4092" w:rsidRDefault="000441F9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07" w:type="dxa"/>
            <w:gridSpan w:val="2"/>
          </w:tcPr>
          <w:p w:rsidR="000441F9" w:rsidRPr="00ED4092" w:rsidRDefault="000441F9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0441F9" w:rsidRPr="00ED4092" w:rsidTr="006D47A3">
        <w:tc>
          <w:tcPr>
            <w:tcW w:w="2602" w:type="dxa"/>
          </w:tcPr>
          <w:p w:rsidR="000441F9" w:rsidRPr="00ED4092" w:rsidRDefault="000441F9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34" w:type="dxa"/>
          </w:tcPr>
          <w:p w:rsidR="000441F9" w:rsidRPr="00ED4092" w:rsidRDefault="000441F9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028" w:type="dxa"/>
          </w:tcPr>
          <w:p w:rsidR="000441F9" w:rsidRPr="00ED4092" w:rsidRDefault="000441F9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07" w:type="dxa"/>
            <w:gridSpan w:val="2"/>
          </w:tcPr>
          <w:p w:rsidR="000441F9" w:rsidRPr="00ED4092" w:rsidRDefault="000441F9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</w:tbl>
    <w:p w:rsidR="000441F9" w:rsidRPr="00D7711B" w:rsidRDefault="000441F9" w:rsidP="00D7711B">
      <w:pPr>
        <w:pStyle w:val="BodyText"/>
        <w:spacing w:line="240" w:lineRule="atLeast"/>
        <w:rPr>
          <w:sz w:val="28"/>
          <w:szCs w:val="28"/>
        </w:rPr>
      </w:pPr>
    </w:p>
    <w:p w:rsidR="000441F9" w:rsidRDefault="000441F9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D7711B">
        <w:rPr>
          <w:sz w:val="28"/>
          <w:szCs w:val="28"/>
        </w:rPr>
        <w:t>Какие имеете</w:t>
      </w:r>
      <w:r>
        <w:rPr>
          <w:sz w:val="28"/>
          <w:szCs w:val="28"/>
        </w:rPr>
        <w:t xml:space="preserve"> правительственные награды </w:t>
      </w:r>
      <w:r w:rsidRPr="00D7711B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</w:t>
      </w:r>
    </w:p>
    <w:p w:rsidR="000441F9" w:rsidRPr="00D7711B" w:rsidRDefault="000441F9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>(когда и кем награжден</w:t>
      </w:r>
      <w:r w:rsidRPr="00D7711B">
        <w:rPr>
          <w:sz w:val="28"/>
          <w:szCs w:val="28"/>
        </w:rPr>
        <w:t>)</w:t>
      </w:r>
    </w:p>
    <w:p w:rsidR="000441F9" w:rsidRPr="00D7711B" w:rsidRDefault="000441F9" w:rsidP="00D7711B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__________________________________________________________________</w:t>
      </w:r>
    </w:p>
    <w:p w:rsidR="000441F9" w:rsidRPr="00D7711B" w:rsidRDefault="000441F9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>14</w:t>
      </w:r>
      <w:r w:rsidRPr="00D7711B">
        <w:rPr>
          <w:sz w:val="28"/>
          <w:szCs w:val="28"/>
        </w:rPr>
        <w:t xml:space="preserve">. Отношение к </w:t>
      </w:r>
      <w:r>
        <w:rPr>
          <w:sz w:val="28"/>
          <w:szCs w:val="28"/>
        </w:rPr>
        <w:t xml:space="preserve">воинской обязанности и воинское </w:t>
      </w:r>
      <w:r w:rsidRPr="00D7711B">
        <w:rPr>
          <w:sz w:val="28"/>
          <w:szCs w:val="28"/>
        </w:rPr>
        <w:t>звание___</w:t>
      </w:r>
      <w:r>
        <w:rPr>
          <w:sz w:val="28"/>
          <w:szCs w:val="28"/>
        </w:rPr>
        <w:t>____________</w:t>
      </w:r>
    </w:p>
    <w:p w:rsidR="000441F9" w:rsidRPr="00D7711B" w:rsidRDefault="000441F9" w:rsidP="008B050D">
      <w:pPr>
        <w:pStyle w:val="BodyText"/>
        <w:spacing w:line="240" w:lineRule="atLeast"/>
        <w:jc w:val="left"/>
        <w:rPr>
          <w:sz w:val="28"/>
          <w:szCs w:val="28"/>
        </w:rPr>
      </w:pPr>
      <w:r w:rsidRPr="00D7711B">
        <w:rPr>
          <w:sz w:val="28"/>
          <w:szCs w:val="28"/>
        </w:rPr>
        <w:t>_________________________________________________________</w:t>
      </w:r>
      <w:r>
        <w:rPr>
          <w:sz w:val="28"/>
          <w:szCs w:val="28"/>
        </w:rPr>
        <w:t>_______</w:t>
      </w:r>
    </w:p>
    <w:p w:rsidR="000441F9" w:rsidRPr="00D7711B" w:rsidRDefault="000441F9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Состав                                                                                      Род войск </w:t>
      </w:r>
      <w:r w:rsidRPr="00D7711B">
        <w:rPr>
          <w:sz w:val="28"/>
          <w:szCs w:val="28"/>
        </w:rPr>
        <w:t>____________</w:t>
      </w:r>
      <w:r>
        <w:rPr>
          <w:sz w:val="28"/>
          <w:szCs w:val="28"/>
        </w:rPr>
        <w:t>_________________________________________</w:t>
      </w:r>
    </w:p>
    <w:p w:rsidR="000441F9" w:rsidRPr="006D47A3" w:rsidRDefault="000441F9" w:rsidP="006D47A3">
      <w:pPr>
        <w:pStyle w:val="BodyText"/>
        <w:spacing w:line="240" w:lineRule="atLeast"/>
        <w:rPr>
          <w:sz w:val="20"/>
          <w:szCs w:val="20"/>
        </w:rPr>
      </w:pPr>
      <w:r w:rsidRPr="006D47A3">
        <w:rPr>
          <w:sz w:val="20"/>
          <w:szCs w:val="20"/>
        </w:rPr>
        <w:t>(командный, политический, административный, технический и т.д.)</w:t>
      </w:r>
    </w:p>
    <w:p w:rsidR="000441F9" w:rsidRPr="00D7711B" w:rsidRDefault="000441F9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>15</w:t>
      </w:r>
      <w:r w:rsidRPr="00D7711B">
        <w:rPr>
          <w:sz w:val="28"/>
          <w:szCs w:val="28"/>
        </w:rPr>
        <w:t>. Семейное положение в момент заполнения личного листка ___________________________________(</w:t>
      </w:r>
      <w:r w:rsidRPr="006D47A3">
        <w:rPr>
          <w:sz w:val="20"/>
          <w:szCs w:val="20"/>
        </w:rPr>
        <w:t>перечислить членов семьи с указанием возраста)</w:t>
      </w:r>
    </w:p>
    <w:p w:rsidR="000441F9" w:rsidRPr="00D7711B" w:rsidRDefault="000441F9" w:rsidP="00D7711B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__________________________________________________________________</w:t>
      </w:r>
    </w:p>
    <w:p w:rsidR="000441F9" w:rsidRPr="00D7711B" w:rsidRDefault="000441F9" w:rsidP="00E410D7">
      <w:pPr>
        <w:pStyle w:val="BodyText"/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16.</w:t>
      </w:r>
      <w:r w:rsidRPr="00D7711B">
        <w:rPr>
          <w:sz w:val="28"/>
          <w:szCs w:val="28"/>
        </w:rPr>
        <w:t>Домашний адрес: ____________________</w:t>
      </w:r>
      <w:r>
        <w:rPr>
          <w:sz w:val="28"/>
          <w:szCs w:val="28"/>
        </w:rPr>
        <w:t>____________________</w:t>
      </w:r>
    </w:p>
    <w:p w:rsidR="000441F9" w:rsidRPr="00D7711B" w:rsidRDefault="000441F9" w:rsidP="00D7711B">
      <w:pPr>
        <w:pStyle w:val="BodyText"/>
        <w:tabs>
          <w:tab w:val="left" w:pos="0"/>
        </w:tabs>
        <w:spacing w:line="240" w:lineRule="atLeast"/>
        <w:ind w:right="-28"/>
        <w:rPr>
          <w:sz w:val="28"/>
          <w:szCs w:val="28"/>
        </w:rPr>
      </w:pPr>
      <w:r w:rsidRPr="00D7711B">
        <w:rPr>
          <w:sz w:val="28"/>
          <w:szCs w:val="28"/>
        </w:rPr>
        <w:t>«____» ___________________ 20 _____ г.</w:t>
      </w:r>
      <w:r w:rsidRPr="00D7711B">
        <w:rPr>
          <w:sz w:val="28"/>
          <w:szCs w:val="28"/>
        </w:rPr>
        <w:tab/>
      </w:r>
      <w:r w:rsidRPr="00D7711B">
        <w:rPr>
          <w:sz w:val="28"/>
          <w:szCs w:val="28"/>
        </w:rPr>
        <w:tab/>
      </w:r>
      <w:r w:rsidRPr="00D7711B">
        <w:rPr>
          <w:sz w:val="28"/>
          <w:szCs w:val="28"/>
        </w:rPr>
        <w:tab/>
      </w:r>
      <w:r w:rsidRPr="00D7711B">
        <w:rPr>
          <w:sz w:val="28"/>
          <w:szCs w:val="28"/>
        </w:rPr>
        <w:tab/>
        <w:t>Личн</w:t>
      </w:r>
      <w:r>
        <w:rPr>
          <w:sz w:val="28"/>
          <w:szCs w:val="28"/>
        </w:rPr>
        <w:t xml:space="preserve">ая подпись </w:t>
      </w:r>
    </w:p>
    <w:p w:rsidR="000441F9" w:rsidRPr="00E410D7" w:rsidRDefault="000441F9" w:rsidP="00D7711B">
      <w:pPr>
        <w:pStyle w:val="BodyText"/>
        <w:tabs>
          <w:tab w:val="left" w:pos="0"/>
        </w:tabs>
        <w:spacing w:line="240" w:lineRule="atLeast"/>
        <w:ind w:right="-28"/>
        <w:rPr>
          <w:sz w:val="20"/>
          <w:szCs w:val="20"/>
        </w:rPr>
      </w:pPr>
      <w:r w:rsidRPr="00E410D7">
        <w:rPr>
          <w:sz w:val="20"/>
          <w:szCs w:val="20"/>
        </w:rPr>
        <w:t xml:space="preserve">                (дата заполнения)</w:t>
      </w:r>
      <w:r w:rsidRPr="00D7711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___________________</w:t>
      </w:r>
      <w:r>
        <w:rPr>
          <w:sz w:val="28"/>
          <w:szCs w:val="28"/>
        </w:rPr>
        <w:tab/>
      </w:r>
      <w:r w:rsidRPr="00E410D7">
        <w:rPr>
          <w:sz w:val="20"/>
          <w:szCs w:val="20"/>
        </w:rPr>
        <w:t>Работник, заполняющий личный листок, обязан о всех последующих изменениях сообщать по месту работы для внесения этих изменений в его личное дело.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0441F9" w:rsidRDefault="000441F9" w:rsidP="00E410D7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0441F9" w:rsidRDefault="000441F9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0441F9" w:rsidRPr="002C3CCB" w:rsidRDefault="000441F9" w:rsidP="008B050D">
      <w:pPr>
        <w:jc w:val="both"/>
        <w:rPr>
          <w:rFonts w:ascii="Times New Roman" w:hAnsi="Times New Roman"/>
          <w:sz w:val="28"/>
          <w:szCs w:val="28"/>
        </w:rPr>
      </w:pPr>
    </w:p>
    <w:sectPr w:rsidR="000441F9" w:rsidRPr="002C3CCB" w:rsidSect="002C3CCB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300AE"/>
    <w:multiLevelType w:val="hybridMultilevel"/>
    <w:tmpl w:val="A724A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924F11"/>
    <w:multiLevelType w:val="hybridMultilevel"/>
    <w:tmpl w:val="1F7E9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DA6CEA"/>
    <w:multiLevelType w:val="hybridMultilevel"/>
    <w:tmpl w:val="4E880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684D87"/>
    <w:multiLevelType w:val="hybridMultilevel"/>
    <w:tmpl w:val="E5405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250B33"/>
    <w:multiLevelType w:val="hybridMultilevel"/>
    <w:tmpl w:val="C024B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4E83"/>
    <w:rsid w:val="000441F9"/>
    <w:rsid w:val="00114E83"/>
    <w:rsid w:val="001212AE"/>
    <w:rsid w:val="00124BDD"/>
    <w:rsid w:val="00143EED"/>
    <w:rsid w:val="00163929"/>
    <w:rsid w:val="001A704F"/>
    <w:rsid w:val="001E4AEA"/>
    <w:rsid w:val="00232A5B"/>
    <w:rsid w:val="002337BC"/>
    <w:rsid w:val="0024496B"/>
    <w:rsid w:val="002547BE"/>
    <w:rsid w:val="002C3CCB"/>
    <w:rsid w:val="002D6AF7"/>
    <w:rsid w:val="00342700"/>
    <w:rsid w:val="003D0DD1"/>
    <w:rsid w:val="00410DFC"/>
    <w:rsid w:val="004F1609"/>
    <w:rsid w:val="004F6E55"/>
    <w:rsid w:val="00515B34"/>
    <w:rsid w:val="00527546"/>
    <w:rsid w:val="00556232"/>
    <w:rsid w:val="006061EA"/>
    <w:rsid w:val="00617620"/>
    <w:rsid w:val="0062632E"/>
    <w:rsid w:val="006316EC"/>
    <w:rsid w:val="00656ECC"/>
    <w:rsid w:val="0068013E"/>
    <w:rsid w:val="006B7314"/>
    <w:rsid w:val="006D47A3"/>
    <w:rsid w:val="007B12E2"/>
    <w:rsid w:val="007C33DA"/>
    <w:rsid w:val="008843EB"/>
    <w:rsid w:val="008B050D"/>
    <w:rsid w:val="008E25C2"/>
    <w:rsid w:val="00905E8A"/>
    <w:rsid w:val="00925295"/>
    <w:rsid w:val="0094608E"/>
    <w:rsid w:val="009B6E3B"/>
    <w:rsid w:val="00A15CBC"/>
    <w:rsid w:val="00A40D32"/>
    <w:rsid w:val="00A5454A"/>
    <w:rsid w:val="00AF6151"/>
    <w:rsid w:val="00B344C0"/>
    <w:rsid w:val="00B54200"/>
    <w:rsid w:val="00B835CE"/>
    <w:rsid w:val="00BB72CB"/>
    <w:rsid w:val="00C16361"/>
    <w:rsid w:val="00C361A1"/>
    <w:rsid w:val="00CA3F86"/>
    <w:rsid w:val="00CE79EB"/>
    <w:rsid w:val="00D5182B"/>
    <w:rsid w:val="00D52EA1"/>
    <w:rsid w:val="00D7711B"/>
    <w:rsid w:val="00DF6E3C"/>
    <w:rsid w:val="00E01DD9"/>
    <w:rsid w:val="00E410D7"/>
    <w:rsid w:val="00E52D73"/>
    <w:rsid w:val="00E82B57"/>
    <w:rsid w:val="00E85001"/>
    <w:rsid w:val="00EC3E48"/>
    <w:rsid w:val="00ED4092"/>
    <w:rsid w:val="00F015D3"/>
    <w:rsid w:val="00F756C7"/>
    <w:rsid w:val="00F91672"/>
    <w:rsid w:val="00FC3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E3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52D7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1E4AEA"/>
    <w:pPr>
      <w:spacing w:after="0" w:line="240" w:lineRule="auto"/>
      <w:ind w:right="3055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1E4AEA"/>
    <w:rPr>
      <w:rFonts w:ascii="Times New Roman" w:hAnsi="Times New Roman" w:cs="Times New Roman"/>
      <w:b/>
      <w:bCs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1E4AEA"/>
    <w:pPr>
      <w:spacing w:after="0" w:line="240" w:lineRule="auto"/>
      <w:ind w:right="3055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E4AEA"/>
    <w:rPr>
      <w:rFonts w:ascii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E4AEA"/>
    <w:pPr>
      <w:spacing w:after="0" w:line="360" w:lineRule="auto"/>
      <w:ind w:right="-6"/>
      <w:jc w:val="both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E4AEA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D7711B"/>
    <w:pPr>
      <w:ind w:left="720"/>
      <w:contextualSpacing/>
    </w:pPr>
  </w:style>
  <w:style w:type="character" w:customStyle="1" w:styleId="2">
    <w:name w:val="Основной текст (2)_"/>
    <w:basedOn w:val="DefaultParagraphFont"/>
    <w:link w:val="20"/>
    <w:uiPriority w:val="99"/>
    <w:locked/>
    <w:rsid w:val="00232A5B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232A5B"/>
    <w:pPr>
      <w:widowControl w:val="0"/>
      <w:shd w:val="clear" w:color="auto" w:fill="FFFFFF"/>
      <w:spacing w:after="0" w:line="336" w:lineRule="exact"/>
      <w:ind w:hanging="1700"/>
      <w:jc w:val="both"/>
    </w:pPr>
    <w:rPr>
      <w:szCs w:val="28"/>
    </w:rPr>
  </w:style>
  <w:style w:type="paragraph" w:styleId="BodyTextIndent">
    <w:name w:val="Body Text Indent"/>
    <w:basedOn w:val="Normal"/>
    <w:link w:val="BodyTextIndentChar"/>
    <w:uiPriority w:val="99"/>
    <w:semiHidden/>
    <w:rsid w:val="00232A5B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32A5B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56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623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99"/>
    <w:rsid w:val="004F6E5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customStyle="1" w:styleId="a">
    <w:name w:val="Абзац списка"/>
    <w:basedOn w:val="Normal"/>
    <w:uiPriority w:val="99"/>
    <w:rsid w:val="004F6E55"/>
    <w:pPr>
      <w:spacing w:after="160" w:line="259" w:lineRule="auto"/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116</TotalTime>
  <Pages>6</Pages>
  <Words>1469</Words>
  <Characters>8374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15</cp:revision>
  <cp:lastPrinted>2025-05-21T11:51:00Z</cp:lastPrinted>
  <dcterms:created xsi:type="dcterms:W3CDTF">2021-04-29T08:13:00Z</dcterms:created>
  <dcterms:modified xsi:type="dcterms:W3CDTF">2026-04-14T06:08:00Z</dcterms:modified>
</cp:coreProperties>
</file>